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4E94C6F9"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5CA57BD" w14:textId="6F1A222F" w:rsidR="00D23D25" w:rsidRPr="00D23D25" w:rsidRDefault="00227822" w:rsidP="008B2B76">
            <w:pPr>
              <w:spacing w:after="0" w:line="240" w:lineRule="auto"/>
              <w:rPr>
                <w:sz w:val="68"/>
                <w:szCs w:val="68"/>
              </w:rPr>
            </w:pPr>
            <w:r>
              <w:rPr>
                <w:color w:val="FFFFFF" w:themeColor="background1"/>
                <w:sz w:val="68"/>
                <w:szCs w:val="68"/>
              </w:rPr>
              <w:t>Affidavit of Service guidelines</w:t>
            </w:r>
          </w:p>
        </w:tc>
      </w:tr>
      <w:tr w:rsidR="00D23D25" w:rsidRPr="00D23D25" w14:paraId="3481CB24"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CA22C14" w14:textId="200633FB" w:rsidR="00D23D25" w:rsidRPr="00D23D25" w:rsidRDefault="00227822" w:rsidP="00D23D25">
            <w:pPr>
              <w:spacing w:after="0" w:line="240" w:lineRule="auto"/>
              <w:rPr>
                <w:b/>
                <w:color w:val="FFFFFF" w:themeColor="background1"/>
                <w:sz w:val="32"/>
                <w:szCs w:val="32"/>
              </w:rPr>
            </w:pPr>
            <w:r>
              <w:rPr>
                <w:b/>
                <w:color w:val="FFFFFF" w:themeColor="background1"/>
                <w:sz w:val="32"/>
                <w:szCs w:val="32"/>
              </w:rPr>
              <w:t>Commercial Registry</w:t>
            </w:r>
          </w:p>
        </w:tc>
      </w:tr>
    </w:tbl>
    <w:p w14:paraId="725AEFAE" w14:textId="77777777" w:rsidR="00D23D25" w:rsidRDefault="00D23D25">
      <w:pPr>
        <w:spacing w:after="0" w:line="240" w:lineRule="auto"/>
        <w:rPr>
          <w:b/>
          <w:sz w:val="36"/>
        </w:rPr>
      </w:pPr>
      <w:bookmarkStart w:id="0" w:name="_GoBack"/>
      <w:bookmarkEnd w:id="0"/>
      <w:r>
        <w:br w:type="page"/>
      </w:r>
    </w:p>
    <w:sdt>
      <w:sdtPr>
        <w:rPr>
          <w:b/>
        </w:rPr>
        <w:id w:val="-66341921"/>
        <w:docPartObj>
          <w:docPartGallery w:val="Table of Contents"/>
          <w:docPartUnique/>
        </w:docPartObj>
      </w:sdtPr>
      <w:sdtEndPr>
        <w:rPr>
          <w:b w:val="0"/>
          <w:bCs/>
          <w:noProof/>
        </w:rPr>
      </w:sdtEndPr>
      <w:sdtContent>
        <w:p w14:paraId="73C212E1" w14:textId="77777777" w:rsidR="004B11EF" w:rsidRPr="00E04D78" w:rsidRDefault="004B11EF" w:rsidP="00E04D78">
          <w:pPr>
            <w:rPr>
              <w:b/>
              <w:sz w:val="36"/>
              <w:szCs w:val="36"/>
            </w:rPr>
          </w:pPr>
          <w:r w:rsidRPr="00E04D78">
            <w:rPr>
              <w:b/>
              <w:sz w:val="36"/>
              <w:szCs w:val="36"/>
            </w:rPr>
            <w:t>C</w:t>
          </w:r>
          <w:r w:rsidR="0003733E" w:rsidRPr="00E04D78">
            <w:rPr>
              <w:b/>
              <w:sz w:val="36"/>
              <w:szCs w:val="36"/>
            </w:rPr>
            <w:t>ONTENTS</w:t>
          </w:r>
        </w:p>
        <w:p w14:paraId="29EE7B96" w14:textId="20EE1D13" w:rsidR="000508E4" w:rsidRDefault="004B11EF">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54176069" w:history="1">
            <w:r w:rsidR="000508E4" w:rsidRPr="002D4062">
              <w:rPr>
                <w:rStyle w:val="Hyperlink"/>
                <w:noProof/>
                <w14:scene3d>
                  <w14:camera w14:prst="orthographicFront"/>
                  <w14:lightRig w14:rig="threePt" w14:dir="t">
                    <w14:rot w14:lat="0" w14:lon="0" w14:rev="0"/>
                  </w14:lightRig>
                </w14:scene3d>
              </w:rPr>
              <w:t>1.</w:t>
            </w:r>
            <w:r w:rsidR="000508E4">
              <w:rPr>
                <w:rFonts w:asciiTheme="minorHAnsi" w:eastAsiaTheme="minorEastAsia" w:hAnsiTheme="minorHAnsi"/>
                <w:noProof/>
                <w:szCs w:val="22"/>
                <w:lang w:eastAsia="en-AU"/>
              </w:rPr>
              <w:tab/>
            </w:r>
            <w:r w:rsidR="000508E4" w:rsidRPr="002D4062">
              <w:rPr>
                <w:rStyle w:val="Hyperlink"/>
                <w:noProof/>
              </w:rPr>
              <w:t>Background</w:t>
            </w:r>
            <w:r w:rsidR="000508E4">
              <w:rPr>
                <w:noProof/>
                <w:webHidden/>
              </w:rPr>
              <w:tab/>
            </w:r>
            <w:r w:rsidR="000508E4">
              <w:rPr>
                <w:noProof/>
                <w:webHidden/>
              </w:rPr>
              <w:fldChar w:fldCharType="begin"/>
            </w:r>
            <w:r w:rsidR="000508E4">
              <w:rPr>
                <w:noProof/>
                <w:webHidden/>
              </w:rPr>
              <w:instrText xml:space="preserve"> PAGEREF _Toc54176069 \h </w:instrText>
            </w:r>
            <w:r w:rsidR="000508E4">
              <w:rPr>
                <w:noProof/>
                <w:webHidden/>
              </w:rPr>
            </w:r>
            <w:r w:rsidR="000508E4">
              <w:rPr>
                <w:noProof/>
                <w:webHidden/>
              </w:rPr>
              <w:fldChar w:fldCharType="separate"/>
            </w:r>
            <w:r w:rsidR="000508E4">
              <w:rPr>
                <w:noProof/>
                <w:webHidden/>
              </w:rPr>
              <w:t>3</w:t>
            </w:r>
            <w:r w:rsidR="000508E4">
              <w:rPr>
                <w:noProof/>
                <w:webHidden/>
              </w:rPr>
              <w:fldChar w:fldCharType="end"/>
            </w:r>
          </w:hyperlink>
        </w:p>
        <w:p w14:paraId="3D07F731" w14:textId="09C2DE16"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0" w:history="1">
            <w:r w:rsidR="000508E4" w:rsidRPr="002D4062">
              <w:rPr>
                <w:rStyle w:val="Hyperlink"/>
                <w:noProof/>
                <w14:scene3d>
                  <w14:camera w14:prst="orthographicFront"/>
                  <w14:lightRig w14:rig="threePt" w14:dir="t">
                    <w14:rot w14:lat="0" w14:lon="0" w14:rev="0"/>
                  </w14:lightRig>
                </w14:scene3d>
              </w:rPr>
              <w:t>2.</w:t>
            </w:r>
            <w:r w:rsidR="000508E4">
              <w:rPr>
                <w:rFonts w:asciiTheme="minorHAnsi" w:eastAsiaTheme="minorEastAsia" w:hAnsiTheme="minorHAnsi"/>
                <w:noProof/>
                <w:szCs w:val="22"/>
                <w:lang w:eastAsia="en-AU"/>
              </w:rPr>
              <w:tab/>
            </w:r>
            <w:r w:rsidR="000508E4" w:rsidRPr="002D4062">
              <w:rPr>
                <w:rStyle w:val="Hyperlink"/>
                <w:noProof/>
              </w:rPr>
              <w:t>Personal service</w:t>
            </w:r>
            <w:r w:rsidR="000508E4">
              <w:rPr>
                <w:noProof/>
                <w:webHidden/>
              </w:rPr>
              <w:tab/>
            </w:r>
            <w:r w:rsidR="000508E4">
              <w:rPr>
                <w:noProof/>
                <w:webHidden/>
              </w:rPr>
              <w:fldChar w:fldCharType="begin"/>
            </w:r>
            <w:r w:rsidR="000508E4">
              <w:rPr>
                <w:noProof/>
                <w:webHidden/>
              </w:rPr>
              <w:instrText xml:space="preserve"> PAGEREF _Toc54176070 \h </w:instrText>
            </w:r>
            <w:r w:rsidR="000508E4">
              <w:rPr>
                <w:noProof/>
                <w:webHidden/>
              </w:rPr>
            </w:r>
            <w:r w:rsidR="000508E4">
              <w:rPr>
                <w:noProof/>
                <w:webHidden/>
              </w:rPr>
              <w:fldChar w:fldCharType="separate"/>
            </w:r>
            <w:r w:rsidR="000508E4">
              <w:rPr>
                <w:noProof/>
                <w:webHidden/>
              </w:rPr>
              <w:t>3</w:t>
            </w:r>
            <w:r w:rsidR="000508E4">
              <w:rPr>
                <w:noProof/>
                <w:webHidden/>
              </w:rPr>
              <w:fldChar w:fldCharType="end"/>
            </w:r>
          </w:hyperlink>
        </w:p>
        <w:p w14:paraId="75A2FA80" w14:textId="4DB1CDD3"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1" w:history="1">
            <w:r w:rsidR="000508E4" w:rsidRPr="002D4062">
              <w:rPr>
                <w:rStyle w:val="Hyperlink"/>
                <w:noProof/>
                <w14:scene3d>
                  <w14:camera w14:prst="orthographicFront"/>
                  <w14:lightRig w14:rig="threePt" w14:dir="t">
                    <w14:rot w14:lat="0" w14:lon="0" w14:rev="0"/>
                  </w14:lightRig>
                </w14:scene3d>
              </w:rPr>
              <w:t>3.</w:t>
            </w:r>
            <w:r w:rsidR="000508E4">
              <w:rPr>
                <w:rFonts w:asciiTheme="minorHAnsi" w:eastAsiaTheme="minorEastAsia" w:hAnsiTheme="minorHAnsi"/>
                <w:noProof/>
                <w:szCs w:val="22"/>
                <w:lang w:eastAsia="en-AU"/>
              </w:rPr>
              <w:tab/>
            </w:r>
            <w:r w:rsidR="000508E4" w:rsidRPr="002D4062">
              <w:rPr>
                <w:rStyle w:val="Hyperlink"/>
                <w:noProof/>
              </w:rPr>
              <w:t>Service on a corporation</w:t>
            </w:r>
            <w:r w:rsidR="000508E4">
              <w:rPr>
                <w:noProof/>
                <w:webHidden/>
              </w:rPr>
              <w:tab/>
            </w:r>
            <w:r w:rsidR="000508E4">
              <w:rPr>
                <w:noProof/>
                <w:webHidden/>
              </w:rPr>
              <w:fldChar w:fldCharType="begin"/>
            </w:r>
            <w:r w:rsidR="000508E4">
              <w:rPr>
                <w:noProof/>
                <w:webHidden/>
              </w:rPr>
              <w:instrText xml:space="preserve"> PAGEREF _Toc54176071 \h </w:instrText>
            </w:r>
            <w:r w:rsidR="000508E4">
              <w:rPr>
                <w:noProof/>
                <w:webHidden/>
              </w:rPr>
            </w:r>
            <w:r w:rsidR="000508E4">
              <w:rPr>
                <w:noProof/>
                <w:webHidden/>
              </w:rPr>
              <w:fldChar w:fldCharType="separate"/>
            </w:r>
            <w:r w:rsidR="000508E4">
              <w:rPr>
                <w:noProof/>
                <w:webHidden/>
              </w:rPr>
              <w:t>3</w:t>
            </w:r>
            <w:r w:rsidR="000508E4">
              <w:rPr>
                <w:noProof/>
                <w:webHidden/>
              </w:rPr>
              <w:fldChar w:fldCharType="end"/>
            </w:r>
          </w:hyperlink>
        </w:p>
        <w:p w14:paraId="0870E954" w14:textId="030249F6"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2" w:history="1">
            <w:r w:rsidR="000508E4" w:rsidRPr="002D4062">
              <w:rPr>
                <w:rStyle w:val="Hyperlink"/>
                <w:noProof/>
                <w14:scene3d>
                  <w14:camera w14:prst="orthographicFront"/>
                  <w14:lightRig w14:rig="threePt" w14:dir="t">
                    <w14:rot w14:lat="0" w14:lon="0" w14:rev="0"/>
                  </w14:lightRig>
                </w14:scene3d>
              </w:rPr>
              <w:t>4.</w:t>
            </w:r>
            <w:r w:rsidR="000508E4">
              <w:rPr>
                <w:rFonts w:asciiTheme="minorHAnsi" w:eastAsiaTheme="minorEastAsia" w:hAnsiTheme="minorHAnsi"/>
                <w:noProof/>
                <w:szCs w:val="22"/>
                <w:lang w:eastAsia="en-AU"/>
              </w:rPr>
              <w:tab/>
            </w:r>
            <w:r w:rsidR="000508E4" w:rsidRPr="002D4062">
              <w:rPr>
                <w:rStyle w:val="Hyperlink"/>
                <w:noProof/>
              </w:rPr>
              <w:t>Service effected by post</w:t>
            </w:r>
            <w:r w:rsidR="000508E4">
              <w:rPr>
                <w:noProof/>
                <w:webHidden/>
              </w:rPr>
              <w:tab/>
            </w:r>
            <w:r w:rsidR="000508E4">
              <w:rPr>
                <w:noProof/>
                <w:webHidden/>
              </w:rPr>
              <w:fldChar w:fldCharType="begin"/>
            </w:r>
            <w:r w:rsidR="000508E4">
              <w:rPr>
                <w:noProof/>
                <w:webHidden/>
              </w:rPr>
              <w:instrText xml:space="preserve"> PAGEREF _Toc54176072 \h </w:instrText>
            </w:r>
            <w:r w:rsidR="000508E4">
              <w:rPr>
                <w:noProof/>
                <w:webHidden/>
              </w:rPr>
            </w:r>
            <w:r w:rsidR="000508E4">
              <w:rPr>
                <w:noProof/>
                <w:webHidden/>
              </w:rPr>
              <w:fldChar w:fldCharType="separate"/>
            </w:r>
            <w:r w:rsidR="000508E4">
              <w:rPr>
                <w:noProof/>
                <w:webHidden/>
              </w:rPr>
              <w:t>3</w:t>
            </w:r>
            <w:r w:rsidR="000508E4">
              <w:rPr>
                <w:noProof/>
                <w:webHidden/>
              </w:rPr>
              <w:fldChar w:fldCharType="end"/>
            </w:r>
          </w:hyperlink>
        </w:p>
        <w:p w14:paraId="6EB3F37C" w14:textId="287FADE4"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3" w:history="1">
            <w:r w:rsidR="000508E4" w:rsidRPr="002D4062">
              <w:rPr>
                <w:rStyle w:val="Hyperlink"/>
                <w:noProof/>
                <w14:scene3d>
                  <w14:camera w14:prst="orthographicFront"/>
                  <w14:lightRig w14:rig="threePt" w14:dir="t">
                    <w14:rot w14:lat="0" w14:lon="0" w14:rev="0"/>
                  </w14:lightRig>
                </w14:scene3d>
              </w:rPr>
              <w:t>5.</w:t>
            </w:r>
            <w:r w:rsidR="000508E4">
              <w:rPr>
                <w:rFonts w:asciiTheme="minorHAnsi" w:eastAsiaTheme="minorEastAsia" w:hAnsiTheme="minorHAnsi"/>
                <w:noProof/>
                <w:szCs w:val="22"/>
                <w:lang w:eastAsia="en-AU"/>
              </w:rPr>
              <w:tab/>
            </w:r>
            <w:r w:rsidR="000508E4" w:rsidRPr="002D4062">
              <w:rPr>
                <w:rStyle w:val="Hyperlink"/>
                <w:noProof/>
              </w:rPr>
              <w:t>Service on a solicitor</w:t>
            </w:r>
            <w:r w:rsidR="000508E4">
              <w:rPr>
                <w:noProof/>
                <w:webHidden/>
              </w:rPr>
              <w:tab/>
            </w:r>
            <w:r w:rsidR="000508E4">
              <w:rPr>
                <w:noProof/>
                <w:webHidden/>
              </w:rPr>
              <w:fldChar w:fldCharType="begin"/>
            </w:r>
            <w:r w:rsidR="000508E4">
              <w:rPr>
                <w:noProof/>
                <w:webHidden/>
              </w:rPr>
              <w:instrText xml:space="preserve"> PAGEREF _Toc54176073 \h </w:instrText>
            </w:r>
            <w:r w:rsidR="000508E4">
              <w:rPr>
                <w:noProof/>
                <w:webHidden/>
              </w:rPr>
            </w:r>
            <w:r w:rsidR="000508E4">
              <w:rPr>
                <w:noProof/>
                <w:webHidden/>
              </w:rPr>
              <w:fldChar w:fldCharType="separate"/>
            </w:r>
            <w:r w:rsidR="000508E4">
              <w:rPr>
                <w:noProof/>
                <w:webHidden/>
              </w:rPr>
              <w:t>3</w:t>
            </w:r>
            <w:r w:rsidR="000508E4">
              <w:rPr>
                <w:noProof/>
                <w:webHidden/>
              </w:rPr>
              <w:fldChar w:fldCharType="end"/>
            </w:r>
          </w:hyperlink>
        </w:p>
        <w:p w14:paraId="0890D030" w14:textId="43D9EA44"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4" w:history="1">
            <w:r w:rsidR="000508E4" w:rsidRPr="002D4062">
              <w:rPr>
                <w:rStyle w:val="Hyperlink"/>
                <w:noProof/>
                <w14:scene3d>
                  <w14:camera w14:prst="orthographicFront"/>
                  <w14:lightRig w14:rig="threePt" w14:dir="t">
                    <w14:rot w14:lat="0" w14:lon="0" w14:rev="0"/>
                  </w14:lightRig>
                </w14:scene3d>
              </w:rPr>
              <w:t>6.</w:t>
            </w:r>
            <w:r w:rsidR="000508E4">
              <w:rPr>
                <w:rFonts w:asciiTheme="minorHAnsi" w:eastAsiaTheme="minorEastAsia" w:hAnsiTheme="minorHAnsi"/>
                <w:noProof/>
                <w:szCs w:val="22"/>
                <w:lang w:eastAsia="en-AU"/>
              </w:rPr>
              <w:tab/>
            </w:r>
            <w:r w:rsidR="000508E4" w:rsidRPr="002D4062">
              <w:rPr>
                <w:rStyle w:val="Hyperlink"/>
                <w:noProof/>
              </w:rPr>
              <w:t>Other important things to consider</w:t>
            </w:r>
            <w:r w:rsidR="000508E4">
              <w:rPr>
                <w:noProof/>
                <w:webHidden/>
              </w:rPr>
              <w:tab/>
            </w:r>
            <w:r w:rsidR="000508E4">
              <w:rPr>
                <w:noProof/>
                <w:webHidden/>
              </w:rPr>
              <w:fldChar w:fldCharType="begin"/>
            </w:r>
            <w:r w:rsidR="000508E4">
              <w:rPr>
                <w:noProof/>
                <w:webHidden/>
              </w:rPr>
              <w:instrText xml:space="preserve"> PAGEREF _Toc54176074 \h </w:instrText>
            </w:r>
            <w:r w:rsidR="000508E4">
              <w:rPr>
                <w:noProof/>
                <w:webHidden/>
              </w:rPr>
            </w:r>
            <w:r w:rsidR="000508E4">
              <w:rPr>
                <w:noProof/>
                <w:webHidden/>
              </w:rPr>
              <w:fldChar w:fldCharType="separate"/>
            </w:r>
            <w:r w:rsidR="000508E4">
              <w:rPr>
                <w:noProof/>
                <w:webHidden/>
              </w:rPr>
              <w:t>4</w:t>
            </w:r>
            <w:r w:rsidR="000508E4">
              <w:rPr>
                <w:noProof/>
                <w:webHidden/>
              </w:rPr>
              <w:fldChar w:fldCharType="end"/>
            </w:r>
          </w:hyperlink>
        </w:p>
        <w:p w14:paraId="368F89E5" w14:textId="24BD3CDA"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5" w:history="1">
            <w:r w:rsidR="000508E4" w:rsidRPr="002D4062">
              <w:rPr>
                <w:rStyle w:val="Hyperlink"/>
                <w:noProof/>
                <w14:scene3d>
                  <w14:camera w14:prst="orthographicFront"/>
                  <w14:lightRig w14:rig="threePt" w14:dir="t">
                    <w14:rot w14:lat="0" w14:lon="0" w14:rev="0"/>
                  </w14:lightRig>
                </w14:scene3d>
              </w:rPr>
              <w:t>7.</w:t>
            </w:r>
            <w:r w:rsidR="000508E4">
              <w:rPr>
                <w:rFonts w:asciiTheme="minorHAnsi" w:eastAsiaTheme="minorEastAsia" w:hAnsiTheme="minorHAnsi"/>
                <w:noProof/>
                <w:szCs w:val="22"/>
                <w:lang w:eastAsia="en-AU"/>
              </w:rPr>
              <w:tab/>
            </w:r>
            <w:r w:rsidR="000508E4" w:rsidRPr="002D4062">
              <w:rPr>
                <w:rStyle w:val="Hyperlink"/>
                <w:noProof/>
              </w:rPr>
              <w:t>Affidavit of service of an amended statement of claim</w:t>
            </w:r>
            <w:r w:rsidR="000508E4">
              <w:rPr>
                <w:noProof/>
                <w:webHidden/>
              </w:rPr>
              <w:tab/>
            </w:r>
            <w:r w:rsidR="000508E4">
              <w:rPr>
                <w:noProof/>
                <w:webHidden/>
              </w:rPr>
              <w:fldChar w:fldCharType="begin"/>
            </w:r>
            <w:r w:rsidR="000508E4">
              <w:rPr>
                <w:noProof/>
                <w:webHidden/>
              </w:rPr>
              <w:instrText xml:space="preserve"> PAGEREF _Toc54176075 \h </w:instrText>
            </w:r>
            <w:r w:rsidR="000508E4">
              <w:rPr>
                <w:noProof/>
                <w:webHidden/>
              </w:rPr>
            </w:r>
            <w:r w:rsidR="000508E4">
              <w:rPr>
                <w:noProof/>
                <w:webHidden/>
              </w:rPr>
              <w:fldChar w:fldCharType="separate"/>
            </w:r>
            <w:r w:rsidR="000508E4">
              <w:rPr>
                <w:noProof/>
                <w:webHidden/>
              </w:rPr>
              <w:t>4</w:t>
            </w:r>
            <w:r w:rsidR="000508E4">
              <w:rPr>
                <w:noProof/>
                <w:webHidden/>
              </w:rPr>
              <w:fldChar w:fldCharType="end"/>
            </w:r>
          </w:hyperlink>
        </w:p>
        <w:p w14:paraId="3BA9E278" w14:textId="561EAAE0" w:rsidR="000508E4" w:rsidRDefault="00F07E82">
          <w:pPr>
            <w:pStyle w:val="TOC1"/>
            <w:tabs>
              <w:tab w:val="left" w:pos="440"/>
              <w:tab w:val="right" w:leader="dot" w:pos="10085"/>
            </w:tabs>
            <w:rPr>
              <w:rFonts w:asciiTheme="minorHAnsi" w:eastAsiaTheme="minorEastAsia" w:hAnsiTheme="minorHAnsi"/>
              <w:noProof/>
              <w:szCs w:val="22"/>
              <w:lang w:eastAsia="en-AU"/>
            </w:rPr>
          </w:pPr>
          <w:hyperlink w:anchor="_Toc54176076" w:history="1">
            <w:r w:rsidR="000508E4" w:rsidRPr="002D4062">
              <w:rPr>
                <w:rStyle w:val="Hyperlink"/>
                <w:noProof/>
                <w14:scene3d>
                  <w14:camera w14:prst="orthographicFront"/>
                  <w14:lightRig w14:rig="threePt" w14:dir="t">
                    <w14:rot w14:lat="0" w14:lon="0" w14:rev="0"/>
                  </w14:lightRig>
                </w14:scene3d>
              </w:rPr>
              <w:t>8.</w:t>
            </w:r>
            <w:r w:rsidR="000508E4">
              <w:rPr>
                <w:rFonts w:asciiTheme="minorHAnsi" w:eastAsiaTheme="minorEastAsia" w:hAnsiTheme="minorHAnsi"/>
                <w:noProof/>
                <w:szCs w:val="22"/>
                <w:lang w:eastAsia="en-AU"/>
              </w:rPr>
              <w:tab/>
            </w:r>
            <w:r w:rsidR="000508E4" w:rsidRPr="002D4062">
              <w:rPr>
                <w:rStyle w:val="Hyperlink"/>
                <w:noProof/>
              </w:rPr>
              <w:t>Filing the affidavit of service on Citec Confirm</w:t>
            </w:r>
            <w:r w:rsidR="000508E4">
              <w:rPr>
                <w:noProof/>
                <w:webHidden/>
              </w:rPr>
              <w:tab/>
            </w:r>
            <w:r w:rsidR="000508E4">
              <w:rPr>
                <w:noProof/>
                <w:webHidden/>
              </w:rPr>
              <w:fldChar w:fldCharType="begin"/>
            </w:r>
            <w:r w:rsidR="000508E4">
              <w:rPr>
                <w:noProof/>
                <w:webHidden/>
              </w:rPr>
              <w:instrText xml:space="preserve"> PAGEREF _Toc54176076 \h </w:instrText>
            </w:r>
            <w:r w:rsidR="000508E4">
              <w:rPr>
                <w:noProof/>
                <w:webHidden/>
              </w:rPr>
            </w:r>
            <w:r w:rsidR="000508E4">
              <w:rPr>
                <w:noProof/>
                <w:webHidden/>
              </w:rPr>
              <w:fldChar w:fldCharType="separate"/>
            </w:r>
            <w:r w:rsidR="000508E4">
              <w:rPr>
                <w:noProof/>
                <w:webHidden/>
              </w:rPr>
              <w:t>4</w:t>
            </w:r>
            <w:r w:rsidR="000508E4">
              <w:rPr>
                <w:noProof/>
                <w:webHidden/>
              </w:rPr>
              <w:fldChar w:fldCharType="end"/>
            </w:r>
          </w:hyperlink>
        </w:p>
        <w:p w14:paraId="61B53C24" w14:textId="7F61EBFC" w:rsidR="004B11EF" w:rsidRDefault="004B11EF" w:rsidP="0003733E">
          <w:r>
            <w:rPr>
              <w:b/>
              <w:bCs/>
              <w:noProof/>
            </w:rPr>
            <w:fldChar w:fldCharType="end"/>
          </w:r>
        </w:p>
      </w:sdtContent>
    </w:sdt>
    <w:p w14:paraId="00D10A19" w14:textId="77777777" w:rsidR="0001049D" w:rsidRDefault="0001049D">
      <w:pPr>
        <w:spacing w:after="0" w:line="240" w:lineRule="auto"/>
        <w:rPr>
          <w:rFonts w:cs="Arial"/>
          <w:b/>
          <w:sz w:val="26"/>
          <w:szCs w:val="26"/>
        </w:rPr>
      </w:pPr>
      <w:r>
        <w:br w:type="page"/>
      </w:r>
    </w:p>
    <w:p w14:paraId="6E7D0C77" w14:textId="334B18B5" w:rsidR="0001049D" w:rsidRDefault="000508E4" w:rsidP="0052132C">
      <w:pPr>
        <w:pStyle w:val="Heading1"/>
      </w:pPr>
      <w:bookmarkStart w:id="1" w:name="_Toc54176069"/>
      <w:r>
        <w:lastRenderedPageBreak/>
        <w:t>Background</w:t>
      </w:r>
      <w:bookmarkEnd w:id="1"/>
    </w:p>
    <w:p w14:paraId="62FFB2B7" w14:textId="1AC6A925" w:rsidR="000508E4" w:rsidRDefault="000508E4" w:rsidP="000508E4">
      <w:r w:rsidRPr="000508E4">
        <w:t xml:space="preserve">When a plaintiff is applying for judgment in default of appearance against a defendant/s under the </w:t>
      </w:r>
      <w:r w:rsidRPr="000508E4">
        <w:rPr>
          <w:i/>
          <w:iCs/>
        </w:rPr>
        <w:t>County Court Civil Procedure Rules</w:t>
      </w:r>
      <w:r w:rsidRPr="000508E4">
        <w:t xml:space="preserve"> 2018 (“the Rules”), an affidavit of service of that originating process is required - r21.02(3)(b)).</w:t>
      </w:r>
    </w:p>
    <w:p w14:paraId="5253A903" w14:textId="4AD8F04D" w:rsidR="000508E4" w:rsidRDefault="000508E4" w:rsidP="000508E4">
      <w:pPr>
        <w:pStyle w:val="Heading1"/>
      </w:pPr>
      <w:bookmarkStart w:id="2" w:name="_Toc54176070"/>
      <w:r>
        <w:t>Personal service</w:t>
      </w:r>
      <w:bookmarkEnd w:id="2"/>
    </w:p>
    <w:p w14:paraId="7D8409F2" w14:textId="77777777" w:rsidR="000508E4" w:rsidRDefault="000508E4" w:rsidP="000508E4">
      <w:r>
        <w:t xml:space="preserve">For personal service, the affidavit must: </w:t>
      </w:r>
    </w:p>
    <w:p w14:paraId="4D7E7B41" w14:textId="3ED494D8" w:rsidR="000508E4" w:rsidRDefault="000508E4" w:rsidP="000508E4">
      <w:pPr>
        <w:pStyle w:val="ListBullet"/>
      </w:pPr>
      <w:r>
        <w:t>state the name of the person who served the originating process – r6.17(1)(a)</w:t>
      </w:r>
    </w:p>
    <w:p w14:paraId="084B4DA6" w14:textId="6141C88B" w:rsidR="000508E4" w:rsidRDefault="000508E4" w:rsidP="000508E4">
      <w:pPr>
        <w:pStyle w:val="ListBullet"/>
      </w:pPr>
      <w:r>
        <w:t>state that the originating process was personally served upon the defendant and include the time, date and the place of service – r6.17(1) and r6.17(1)(c)</w:t>
      </w:r>
    </w:p>
    <w:p w14:paraId="4BEE9566" w14:textId="378F6925" w:rsidR="000508E4" w:rsidRDefault="000508E4" w:rsidP="000508E4">
      <w:pPr>
        <w:pStyle w:val="ListBullet"/>
      </w:pPr>
      <w:r>
        <w:t xml:space="preserve">provide an identification clause stating the manner of identification of the person served – 6.17(1)(d). This can be by a statement from that defendant as to their identity - r6.08 </w:t>
      </w:r>
    </w:p>
    <w:p w14:paraId="7F879741" w14:textId="1FC7C141" w:rsidR="000508E4" w:rsidRDefault="000508E4" w:rsidP="000508E4">
      <w:pPr>
        <w:pStyle w:val="ListBullet"/>
      </w:pPr>
      <w:r>
        <w:t>exhibit a sealed copy of the originating process – r6.17(3) and r6.17(4).</w:t>
      </w:r>
    </w:p>
    <w:p w14:paraId="64F90460" w14:textId="0F79B900" w:rsidR="000508E4" w:rsidRDefault="000508E4" w:rsidP="000508E4">
      <w:pPr>
        <w:pStyle w:val="Heading1"/>
      </w:pPr>
      <w:bookmarkStart w:id="3" w:name="_Toc54176071"/>
      <w:r>
        <w:t>Service on a corporation</w:t>
      </w:r>
      <w:bookmarkEnd w:id="3"/>
    </w:p>
    <w:p w14:paraId="1661A0A0" w14:textId="77777777" w:rsidR="000508E4" w:rsidRDefault="000508E4" w:rsidP="000508E4">
      <w:r>
        <w:t xml:space="preserve">For service on a corporation, the affidavit must: </w:t>
      </w:r>
    </w:p>
    <w:p w14:paraId="3A5BE62E" w14:textId="2728D6C2" w:rsidR="000508E4" w:rsidRDefault="000508E4" w:rsidP="000508E4">
      <w:pPr>
        <w:pStyle w:val="ListBullet"/>
      </w:pPr>
      <w:r>
        <w:t xml:space="preserve">state that the originating process was served upon the registered office of a defendant corporation – s109X(1)(a) of the </w:t>
      </w:r>
      <w:r w:rsidRPr="000508E4">
        <w:rPr>
          <w:i/>
          <w:iCs/>
        </w:rPr>
        <w:t>Corporations Act 2001</w:t>
      </w:r>
      <w:r>
        <w:t xml:space="preserve"> (Cth)</w:t>
      </w:r>
    </w:p>
    <w:p w14:paraId="729A3432" w14:textId="7F5666B1" w:rsidR="000508E4" w:rsidRDefault="000508E4" w:rsidP="000508E4">
      <w:pPr>
        <w:pStyle w:val="ListBullet"/>
      </w:pPr>
      <w:r>
        <w:t>state all other relevant facts constituting service – r6.17(2)</w:t>
      </w:r>
    </w:p>
    <w:p w14:paraId="4BBAFAE8" w14:textId="34222F02" w:rsidR="000508E4" w:rsidRDefault="000508E4" w:rsidP="000508E4">
      <w:pPr>
        <w:pStyle w:val="ListBullet"/>
      </w:pPr>
      <w:r>
        <w:t>exhibit a sealed copy of the originating process – r6.17(3) and r6.17(4).</w:t>
      </w:r>
    </w:p>
    <w:p w14:paraId="61E3492B" w14:textId="3E75699C" w:rsidR="000508E4" w:rsidRDefault="000508E4" w:rsidP="000508E4">
      <w:pPr>
        <w:pStyle w:val="Heading1"/>
      </w:pPr>
      <w:bookmarkStart w:id="4" w:name="_Toc54176072"/>
      <w:r>
        <w:t>Service effected by post</w:t>
      </w:r>
      <w:bookmarkEnd w:id="4"/>
    </w:p>
    <w:p w14:paraId="43D95B48" w14:textId="77777777" w:rsidR="000508E4" w:rsidRDefault="000508E4" w:rsidP="000508E4">
      <w:r>
        <w:t>If service has been effected by post:</w:t>
      </w:r>
    </w:p>
    <w:p w14:paraId="048FAA75" w14:textId="1E11AD1E" w:rsidR="000508E4" w:rsidRDefault="000508E4" w:rsidP="000508E4">
      <w:pPr>
        <w:pStyle w:val="ListBullet"/>
      </w:pPr>
      <w:r>
        <w:t>service of documents is taken to be effected the day delivered in the normal course of post – r6.07(5)(a)</w:t>
      </w:r>
    </w:p>
    <w:p w14:paraId="168B010E" w14:textId="365A50FF" w:rsidR="000508E4" w:rsidRDefault="000508E4" w:rsidP="000508E4">
      <w:pPr>
        <w:pStyle w:val="ListBullet"/>
      </w:pPr>
      <w:r>
        <w:t>reliance may be placed on the presumption in s160(1) of the Evidence Act 2008 that an article sent by prepaid  post addressed to a person at a specified address in Australia or in an external Territory was received at that address on the seventh working day after having been posted</w:t>
      </w:r>
    </w:p>
    <w:p w14:paraId="6DB4328D" w14:textId="61D022A6" w:rsidR="000508E4" w:rsidRDefault="000508E4" w:rsidP="000508E4">
      <w:pPr>
        <w:pStyle w:val="ListBullet"/>
      </w:pPr>
      <w:r>
        <w:t>the type of postal delivery (i.e. regular, priority, express, or registered) and the suburb the documents are sent to and from must be considered when calculating time</w:t>
      </w:r>
    </w:p>
    <w:p w14:paraId="3961485C" w14:textId="3DC420FB" w:rsidR="000508E4" w:rsidRDefault="000508E4" w:rsidP="000508E4">
      <w:pPr>
        <w:pStyle w:val="ListBullet"/>
      </w:pPr>
      <w:r>
        <w:t>if delivery is prior to the normal course of post, affidavit material or exhibits proving the date of delivery must be provided.</w:t>
      </w:r>
    </w:p>
    <w:p w14:paraId="28321680" w14:textId="2B9B90B2" w:rsidR="000508E4" w:rsidRDefault="000508E4" w:rsidP="000508E4">
      <w:pPr>
        <w:pStyle w:val="Heading1"/>
      </w:pPr>
      <w:bookmarkStart w:id="5" w:name="_Toc54176073"/>
      <w:r>
        <w:t>Service on a solicitor</w:t>
      </w:r>
      <w:bookmarkEnd w:id="5"/>
    </w:p>
    <w:p w14:paraId="03091A67" w14:textId="234DE6BC" w:rsidR="000508E4" w:rsidRDefault="000508E4" w:rsidP="000508E4">
      <w:r>
        <w:t xml:space="preserve">The solicitor who accepts service must make a note on the originating process that they have accepted service for that defendant – r6.09(2). </w:t>
      </w:r>
    </w:p>
    <w:p w14:paraId="0F46A3BC" w14:textId="77777777" w:rsidR="000508E4" w:rsidRDefault="000508E4" w:rsidP="000508E4">
      <w:r>
        <w:t xml:space="preserve">The affidavit must: </w:t>
      </w:r>
    </w:p>
    <w:p w14:paraId="24040D43" w14:textId="2024427D" w:rsidR="000508E4" w:rsidRDefault="000508E4" w:rsidP="000508E4">
      <w:pPr>
        <w:pStyle w:val="ListBullet"/>
      </w:pPr>
      <w:r>
        <w:lastRenderedPageBreak/>
        <w:t>state that the solicitor has accepted service on behalf of the defendant – r6.09(2)</w:t>
      </w:r>
    </w:p>
    <w:p w14:paraId="4A7D8307" w14:textId="61F3FD8B" w:rsidR="000508E4" w:rsidRDefault="000508E4" w:rsidP="000508E4">
      <w:pPr>
        <w:pStyle w:val="ListBullet"/>
      </w:pPr>
      <w:r>
        <w:t xml:space="preserve">state all other relevant facts constituting service – r6.17(2) </w:t>
      </w:r>
    </w:p>
    <w:p w14:paraId="0A0ABAEF" w14:textId="48CB9321" w:rsidR="000508E4" w:rsidRPr="000508E4" w:rsidRDefault="000508E4" w:rsidP="000508E4">
      <w:pPr>
        <w:pStyle w:val="ListBullet"/>
      </w:pPr>
      <w:r>
        <w:t>exhibit the version of the sealed copy of the originating process which carries the solicitor’s note – r6.17(3) and r6.17(4)</w:t>
      </w:r>
    </w:p>
    <w:p w14:paraId="4F3CFFFA" w14:textId="380DC325" w:rsidR="000508E4" w:rsidRDefault="000508E4" w:rsidP="000508E4">
      <w:pPr>
        <w:pStyle w:val="Heading1"/>
      </w:pPr>
      <w:bookmarkStart w:id="6" w:name="_Toc54176074"/>
      <w:r>
        <w:t>Other important things to consider</w:t>
      </w:r>
      <w:bookmarkEnd w:id="6"/>
    </w:p>
    <w:p w14:paraId="547B4382" w14:textId="516043A8" w:rsidR="000508E4" w:rsidRDefault="000508E4" w:rsidP="001D634B">
      <w:r>
        <w:t xml:space="preserve">If the defendant was served interstate, a Form 1 Notice to defendant must also be served with the originating process – s16 of the </w:t>
      </w:r>
      <w:r w:rsidRPr="000508E4">
        <w:rPr>
          <w:i/>
          <w:iCs/>
        </w:rPr>
        <w:t>Service and Execution of Process Act 1992</w:t>
      </w:r>
      <w:r>
        <w:t xml:space="preserve"> (Cth). The affidavit of Service must state this Notice was served, and a copy of such is to be exhibited.</w:t>
      </w:r>
    </w:p>
    <w:p w14:paraId="17D9BAE7" w14:textId="2FE7263D" w:rsidR="000508E4" w:rsidRDefault="000508E4" w:rsidP="001D634B">
      <w:r>
        <w:t xml:space="preserve">When the parties agree that an originating process may be served as per a written agreement, service in accordance with the agreement shall be sufficient service – r6.14. This agreement must also be exhibited to the affidavit. </w:t>
      </w:r>
    </w:p>
    <w:p w14:paraId="16E4003E" w14:textId="115DF522" w:rsidR="000508E4" w:rsidRDefault="000508E4" w:rsidP="001D634B">
      <w:r>
        <w:t xml:space="preserve">If you have an order for substituted service, your affidavit must state all methods of service as per the order. You must also exhibit any documentary proof, for example, the email, text message, or letter sent to the defendant – r6.10. </w:t>
      </w:r>
    </w:p>
    <w:p w14:paraId="03042D73" w14:textId="7C015BA7" w:rsidR="000508E4" w:rsidRDefault="000508E4" w:rsidP="001D634B">
      <w:r>
        <w:t>The form of the affidavit must comply with r43.01.</w:t>
      </w:r>
    </w:p>
    <w:p w14:paraId="5B261B57" w14:textId="0F4A952C" w:rsidR="000508E4" w:rsidRDefault="000508E4" w:rsidP="000508E4">
      <w:pPr>
        <w:pStyle w:val="Heading1"/>
      </w:pPr>
      <w:bookmarkStart w:id="7" w:name="_Toc54176075"/>
      <w:r>
        <w:t>Affidavit of service of an amended statement of claim</w:t>
      </w:r>
      <w:bookmarkEnd w:id="7"/>
    </w:p>
    <w:p w14:paraId="3B496C03" w14:textId="19FCEBCB" w:rsidR="000508E4" w:rsidRDefault="000508E4" w:rsidP="000508E4">
      <w:r>
        <w:t>If default judgment is sought on an amended statement of claim, an affidavit of service of the amended statement of claim must also be filed, exhibiting, the amended statement of claim.</w:t>
      </w:r>
    </w:p>
    <w:p w14:paraId="16EE9620" w14:textId="1A5AAE74" w:rsidR="000508E4" w:rsidRDefault="000508E4" w:rsidP="000508E4">
      <w:pPr>
        <w:pStyle w:val="Heading1"/>
      </w:pPr>
      <w:bookmarkStart w:id="8" w:name="_Toc54176076"/>
      <w:r>
        <w:t>Filing the affidavit of service on Citec Confirm</w:t>
      </w:r>
      <w:bookmarkEnd w:id="8"/>
    </w:p>
    <w:p w14:paraId="18C2371E" w14:textId="77777777" w:rsidR="000508E4" w:rsidRDefault="000508E4" w:rsidP="000508E4">
      <w:r>
        <w:t xml:space="preserve">The affidavit of service, including exhibits, is to be filed together as one scanned PDF document with your judgment, and search for appearance using the correct judgment filling code. </w:t>
      </w:r>
    </w:p>
    <w:p w14:paraId="6DC94546" w14:textId="77777777" w:rsidR="000508E4" w:rsidRDefault="000508E4" w:rsidP="000508E4">
      <w:r>
        <w:t>If your judgment is rejected, you will be required to re-file the judgment with the amendments requested, along with your affidavit.</w:t>
      </w:r>
    </w:p>
    <w:p w14:paraId="23E34E2A" w14:textId="5D73844A" w:rsidR="000508E4" w:rsidRPr="000508E4" w:rsidRDefault="000508E4" w:rsidP="000508E4">
      <w:r>
        <w:t>NB: Affidavits of attempted service for default judgments are not required to be filed with Citec Confirm.</w:t>
      </w:r>
    </w:p>
    <w:sectPr w:rsidR="000508E4" w:rsidRPr="000508E4" w:rsidSect="001E33EB">
      <w:headerReference w:type="default" r:id="rId8"/>
      <w:footerReference w:type="default" r:id="rId9"/>
      <w:headerReference w:type="first" r:id="rId10"/>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D259A" w14:textId="77777777" w:rsidR="00F07E82" w:rsidRDefault="00F07E82" w:rsidP="00B164F3">
      <w:r>
        <w:separator/>
      </w:r>
    </w:p>
  </w:endnote>
  <w:endnote w:type="continuationSeparator" w:id="0">
    <w:p w14:paraId="29C2D46C" w14:textId="77777777" w:rsidR="00F07E82" w:rsidRDefault="00F07E82"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2D3100BC" w14:textId="77777777" w:rsidR="002E514B" w:rsidRPr="005751D0" w:rsidRDefault="002E514B" w:rsidP="002E514B">
        <w:pPr>
          <w:pStyle w:val="Footer"/>
        </w:pPr>
        <w:r w:rsidRPr="005751D0">
          <w:t>County Court of Victoria</w:t>
        </w:r>
        <w:r w:rsidR="001E33EB" w:rsidRPr="001E33EB">
          <w:rPr>
            <w:sz w:val="32"/>
            <w:szCs w:val="32"/>
          </w:rPr>
          <w:t xml:space="preserve"> </w:t>
        </w:r>
        <w:r w:rsidRPr="005751D0">
          <w:t>|</w:t>
        </w:r>
        <w:r w:rsidR="001E33EB" w:rsidRPr="001E33EB">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132C">
              <w:rPr>
                <w:noProof/>
              </w:rPr>
              <w:t>3</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132C">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B02B1" w14:textId="77777777" w:rsidR="00F07E82" w:rsidRDefault="00F07E82" w:rsidP="00B164F3">
      <w:r>
        <w:separator/>
      </w:r>
    </w:p>
  </w:footnote>
  <w:footnote w:type="continuationSeparator" w:id="0">
    <w:p w14:paraId="7F59CCF5" w14:textId="77777777" w:rsidR="00F07E82" w:rsidRDefault="00F07E82"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1BE51" w14:textId="500296FE" w:rsidR="00BA732C" w:rsidRPr="00E87D86" w:rsidRDefault="000508E4" w:rsidP="00E87D86">
    <w:pPr>
      <w:pStyle w:val="Header"/>
      <w:tabs>
        <w:tab w:val="right" w:pos="10065"/>
      </w:tabs>
    </w:pPr>
    <w:r>
      <w:t>Commercial Registry: Affidavit of service guides</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C0EB"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54C6C6C0" wp14:editId="7B3F1D76">
          <wp:simplePos x="0" y="0"/>
          <wp:positionH relativeFrom="margin">
            <wp:posOffset>-337820</wp:posOffset>
          </wp:positionH>
          <wp:positionV relativeFrom="paragraph">
            <wp:posOffset>-163676</wp:posOffset>
          </wp:positionV>
          <wp:extent cx="7099200" cy="10203152"/>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00ECF"/>
    <w:multiLevelType w:val="multilevel"/>
    <w:tmpl w:val="CD3C2C40"/>
    <w:numStyleLink w:val="ListBulletRFS"/>
  </w:abstractNum>
  <w:abstractNum w:abstractNumId="3" w15:restartNumberingAfterBreak="0">
    <w:nsid w:val="2796535E"/>
    <w:multiLevelType w:val="multilevel"/>
    <w:tmpl w:val="D34A71EC"/>
    <w:lvl w:ilvl="0">
      <w:start w:val="1"/>
      <w:numFmt w:val="decimal"/>
      <w:pStyle w:val="ListNumber"/>
      <w:lvlText w:val="%1."/>
      <w:lvlJc w:val="left"/>
      <w:pPr>
        <w:ind w:left="284" w:hanging="284"/>
      </w:pPr>
      <w:rPr>
        <w:rFonts w:ascii="Arial" w:hAnsi="Arial" w:hint="default"/>
        <w:sz w:val="20"/>
      </w:rPr>
    </w:lvl>
    <w:lvl w:ilvl="1">
      <w:start w:val="1"/>
      <w:numFmt w:val="lowerLetter"/>
      <w:pStyle w:val="ListNumber2"/>
      <w:lvlText w:val="%2."/>
      <w:lvlJc w:val="left"/>
      <w:pPr>
        <w:ind w:left="567" w:hanging="283"/>
      </w:pPr>
      <w:rPr>
        <w:rFonts w:ascii="Arial" w:hAnsi="Arial" w:hint="default"/>
        <w:sz w:val="20"/>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A71AC1"/>
    <w:multiLevelType w:val="multilevel"/>
    <w:tmpl w:val="7C7ACDB8"/>
    <w:lvl w:ilvl="0">
      <w:start w:val="1"/>
      <w:numFmt w:val="decimal"/>
      <w:pStyle w:val="Heading1"/>
      <w:lvlText w:val="%1."/>
      <w:lvlJc w:val="left"/>
      <w:pPr>
        <w:ind w:left="510" w:hanging="51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num w:numId="1">
    <w:abstractNumId w:val="2"/>
  </w:num>
  <w:num w:numId="2">
    <w:abstractNumId w:val="1"/>
  </w:num>
  <w:num w:numId="3">
    <w:abstractNumId w:val="9"/>
  </w:num>
  <w:num w:numId="4">
    <w:abstractNumId w:val="7"/>
  </w:num>
  <w:num w:numId="5">
    <w:abstractNumId w:val="0"/>
  </w:num>
  <w:num w:numId="6">
    <w:abstractNumId w:val="5"/>
  </w:num>
  <w:num w:numId="7">
    <w:abstractNumId w:val="3"/>
  </w:num>
  <w:num w:numId="8">
    <w:abstractNumId w:val="4"/>
  </w:num>
  <w:num w:numId="9">
    <w:abstractNumId w:val="6"/>
  </w:num>
  <w:num w:numId="10">
    <w:abstractNumId w:val="6"/>
    <w:lvlOverride w:ilvl="0">
      <w:startOverride w:val="1"/>
    </w:lvlOverride>
  </w:num>
  <w:num w:numId="11">
    <w:abstractNumId w:val="6"/>
    <w:lvlOverride w:ilvl="0">
      <w:startOverride w:val="1"/>
    </w:lvlOverride>
  </w:num>
  <w:num w:numId="12">
    <w:abstractNumId w:val="8"/>
  </w:num>
  <w:num w:numId="13">
    <w:abstractNumId w:val="11"/>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9">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92" w:hanging="992"/>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0">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07" w:hanging="90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8E4"/>
    <w:rsid w:val="00003CFF"/>
    <w:rsid w:val="00004547"/>
    <w:rsid w:val="00004752"/>
    <w:rsid w:val="00006056"/>
    <w:rsid w:val="0001049D"/>
    <w:rsid w:val="00021046"/>
    <w:rsid w:val="00032DDE"/>
    <w:rsid w:val="00036BB6"/>
    <w:rsid w:val="00036D2D"/>
    <w:rsid w:val="0003733E"/>
    <w:rsid w:val="00040F72"/>
    <w:rsid w:val="000508E4"/>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6072"/>
    <w:rsid w:val="001A413E"/>
    <w:rsid w:val="001A5858"/>
    <w:rsid w:val="001B2D39"/>
    <w:rsid w:val="001B3508"/>
    <w:rsid w:val="001C2786"/>
    <w:rsid w:val="001C2B59"/>
    <w:rsid w:val="001D14D1"/>
    <w:rsid w:val="001D3204"/>
    <w:rsid w:val="001D634B"/>
    <w:rsid w:val="001E04EB"/>
    <w:rsid w:val="001E33EB"/>
    <w:rsid w:val="001F109E"/>
    <w:rsid w:val="001F4CEB"/>
    <w:rsid w:val="00211188"/>
    <w:rsid w:val="00217ED2"/>
    <w:rsid w:val="00220248"/>
    <w:rsid w:val="00222938"/>
    <w:rsid w:val="00225087"/>
    <w:rsid w:val="00227822"/>
    <w:rsid w:val="00227BDA"/>
    <w:rsid w:val="00230BFA"/>
    <w:rsid w:val="00234F4D"/>
    <w:rsid w:val="00237530"/>
    <w:rsid w:val="00237B60"/>
    <w:rsid w:val="00237E8E"/>
    <w:rsid w:val="002459E1"/>
    <w:rsid w:val="00245C84"/>
    <w:rsid w:val="0024776F"/>
    <w:rsid w:val="0025160C"/>
    <w:rsid w:val="00261B7B"/>
    <w:rsid w:val="00263894"/>
    <w:rsid w:val="00265A27"/>
    <w:rsid w:val="00271AFE"/>
    <w:rsid w:val="002851AB"/>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3FDB"/>
    <w:rsid w:val="002C481C"/>
    <w:rsid w:val="002D550E"/>
    <w:rsid w:val="002E3AD3"/>
    <w:rsid w:val="002E514B"/>
    <w:rsid w:val="002E56CF"/>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66BC0"/>
    <w:rsid w:val="003747E0"/>
    <w:rsid w:val="003771C7"/>
    <w:rsid w:val="003771ED"/>
    <w:rsid w:val="00380BA2"/>
    <w:rsid w:val="00382A99"/>
    <w:rsid w:val="00384FE6"/>
    <w:rsid w:val="003916F7"/>
    <w:rsid w:val="0039208E"/>
    <w:rsid w:val="00394AB9"/>
    <w:rsid w:val="00394C8C"/>
    <w:rsid w:val="0039582C"/>
    <w:rsid w:val="003A0158"/>
    <w:rsid w:val="003A3703"/>
    <w:rsid w:val="003A7062"/>
    <w:rsid w:val="003B0D8B"/>
    <w:rsid w:val="003B1E6F"/>
    <w:rsid w:val="003B2331"/>
    <w:rsid w:val="003B3144"/>
    <w:rsid w:val="003B6A4D"/>
    <w:rsid w:val="003B6BC8"/>
    <w:rsid w:val="003E1C04"/>
    <w:rsid w:val="003E22EF"/>
    <w:rsid w:val="004055C5"/>
    <w:rsid w:val="00407814"/>
    <w:rsid w:val="004244C9"/>
    <w:rsid w:val="0042655D"/>
    <w:rsid w:val="004341EC"/>
    <w:rsid w:val="004405AB"/>
    <w:rsid w:val="00440CD8"/>
    <w:rsid w:val="004613BD"/>
    <w:rsid w:val="004672A3"/>
    <w:rsid w:val="00473B62"/>
    <w:rsid w:val="00484806"/>
    <w:rsid w:val="00484AA5"/>
    <w:rsid w:val="00484B52"/>
    <w:rsid w:val="0048638F"/>
    <w:rsid w:val="00490AA4"/>
    <w:rsid w:val="00491AB6"/>
    <w:rsid w:val="00495474"/>
    <w:rsid w:val="004967BE"/>
    <w:rsid w:val="004A0277"/>
    <w:rsid w:val="004A14E6"/>
    <w:rsid w:val="004A42E7"/>
    <w:rsid w:val="004A5587"/>
    <w:rsid w:val="004B11EF"/>
    <w:rsid w:val="004B2590"/>
    <w:rsid w:val="004B37F8"/>
    <w:rsid w:val="004B7A64"/>
    <w:rsid w:val="004C0A9E"/>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132C"/>
    <w:rsid w:val="00522A09"/>
    <w:rsid w:val="00526D22"/>
    <w:rsid w:val="005300D0"/>
    <w:rsid w:val="00535263"/>
    <w:rsid w:val="0054011C"/>
    <w:rsid w:val="00540486"/>
    <w:rsid w:val="005428DB"/>
    <w:rsid w:val="00545239"/>
    <w:rsid w:val="00546EBB"/>
    <w:rsid w:val="005504CD"/>
    <w:rsid w:val="00551A26"/>
    <w:rsid w:val="005526A0"/>
    <w:rsid w:val="00557C32"/>
    <w:rsid w:val="00562EB3"/>
    <w:rsid w:val="00565280"/>
    <w:rsid w:val="00566E63"/>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602B6A"/>
    <w:rsid w:val="00602D23"/>
    <w:rsid w:val="0061601F"/>
    <w:rsid w:val="00620F1C"/>
    <w:rsid w:val="00621DEE"/>
    <w:rsid w:val="00626530"/>
    <w:rsid w:val="006276AC"/>
    <w:rsid w:val="00627A68"/>
    <w:rsid w:val="00633662"/>
    <w:rsid w:val="00634ED7"/>
    <w:rsid w:val="00634FDC"/>
    <w:rsid w:val="006403EE"/>
    <w:rsid w:val="00645EE4"/>
    <w:rsid w:val="006531D2"/>
    <w:rsid w:val="00654E70"/>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E2E4A"/>
    <w:rsid w:val="006E30A7"/>
    <w:rsid w:val="006E44F4"/>
    <w:rsid w:val="006E4567"/>
    <w:rsid w:val="006F0476"/>
    <w:rsid w:val="006F1585"/>
    <w:rsid w:val="006F58C4"/>
    <w:rsid w:val="006F795F"/>
    <w:rsid w:val="007071CD"/>
    <w:rsid w:val="00707BDD"/>
    <w:rsid w:val="00713521"/>
    <w:rsid w:val="007214F7"/>
    <w:rsid w:val="00735F3F"/>
    <w:rsid w:val="00736F43"/>
    <w:rsid w:val="00741CDE"/>
    <w:rsid w:val="007438F2"/>
    <w:rsid w:val="00752AEA"/>
    <w:rsid w:val="007539D7"/>
    <w:rsid w:val="0076662C"/>
    <w:rsid w:val="00766CD0"/>
    <w:rsid w:val="007727AB"/>
    <w:rsid w:val="00774C6B"/>
    <w:rsid w:val="00774D53"/>
    <w:rsid w:val="007912BA"/>
    <w:rsid w:val="007A2267"/>
    <w:rsid w:val="007B3164"/>
    <w:rsid w:val="007B79E1"/>
    <w:rsid w:val="007C0CBA"/>
    <w:rsid w:val="007C6A7E"/>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1E3E"/>
    <w:rsid w:val="008D2703"/>
    <w:rsid w:val="008D5BCC"/>
    <w:rsid w:val="008E0513"/>
    <w:rsid w:val="008F18CB"/>
    <w:rsid w:val="00903E2B"/>
    <w:rsid w:val="00906FB3"/>
    <w:rsid w:val="00920DC6"/>
    <w:rsid w:val="0092191D"/>
    <w:rsid w:val="00933390"/>
    <w:rsid w:val="00944779"/>
    <w:rsid w:val="00945B94"/>
    <w:rsid w:val="00947447"/>
    <w:rsid w:val="00951A51"/>
    <w:rsid w:val="009524E0"/>
    <w:rsid w:val="00953431"/>
    <w:rsid w:val="00954BC1"/>
    <w:rsid w:val="00957552"/>
    <w:rsid w:val="00957860"/>
    <w:rsid w:val="00960CB8"/>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2AA3"/>
    <w:rsid w:val="00B44597"/>
    <w:rsid w:val="00B45057"/>
    <w:rsid w:val="00B535D2"/>
    <w:rsid w:val="00B6380C"/>
    <w:rsid w:val="00B7045E"/>
    <w:rsid w:val="00B834E8"/>
    <w:rsid w:val="00B8508E"/>
    <w:rsid w:val="00B85B42"/>
    <w:rsid w:val="00B901B9"/>
    <w:rsid w:val="00B97F08"/>
    <w:rsid w:val="00BA3CBF"/>
    <w:rsid w:val="00BA732C"/>
    <w:rsid w:val="00BB05C1"/>
    <w:rsid w:val="00BB0F8F"/>
    <w:rsid w:val="00BB2508"/>
    <w:rsid w:val="00BB6E23"/>
    <w:rsid w:val="00BC44E6"/>
    <w:rsid w:val="00BD2D14"/>
    <w:rsid w:val="00BD6013"/>
    <w:rsid w:val="00BD60BF"/>
    <w:rsid w:val="00BE1E5E"/>
    <w:rsid w:val="00BE6276"/>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7426"/>
    <w:rsid w:val="00DC054B"/>
    <w:rsid w:val="00DD2AC0"/>
    <w:rsid w:val="00DE4352"/>
    <w:rsid w:val="00DE6842"/>
    <w:rsid w:val="00DF0C15"/>
    <w:rsid w:val="00DF1509"/>
    <w:rsid w:val="00DF1E7F"/>
    <w:rsid w:val="00DF3ED4"/>
    <w:rsid w:val="00E0128E"/>
    <w:rsid w:val="00E01BA9"/>
    <w:rsid w:val="00E03ED5"/>
    <w:rsid w:val="00E04D78"/>
    <w:rsid w:val="00E050D1"/>
    <w:rsid w:val="00E061E0"/>
    <w:rsid w:val="00E10737"/>
    <w:rsid w:val="00E12885"/>
    <w:rsid w:val="00E155F2"/>
    <w:rsid w:val="00E21E9D"/>
    <w:rsid w:val="00E250FC"/>
    <w:rsid w:val="00E333E8"/>
    <w:rsid w:val="00E40D02"/>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07E82"/>
    <w:rsid w:val="00F10FF5"/>
    <w:rsid w:val="00F11FD4"/>
    <w:rsid w:val="00F169A0"/>
    <w:rsid w:val="00F200C6"/>
    <w:rsid w:val="00F20441"/>
    <w:rsid w:val="00F21F13"/>
    <w:rsid w:val="00F24E75"/>
    <w:rsid w:val="00F27405"/>
    <w:rsid w:val="00F27D92"/>
    <w:rsid w:val="00F3402F"/>
    <w:rsid w:val="00F401A7"/>
    <w:rsid w:val="00F43E98"/>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C6F4C"/>
    <w:rsid w:val="00FD054C"/>
    <w:rsid w:val="00FD2648"/>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42A20CE"/>
  <w15:docId w15:val="{E41655B3-F9EF-43DD-9D62-8670F40F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AA5"/>
    <w:pPr>
      <w:spacing w:after="160" w:line="280" w:lineRule="atLeast"/>
    </w:pPr>
    <w:rPr>
      <w:rFonts w:ascii="Arial" w:hAnsi="Arial"/>
      <w:sz w:val="22"/>
      <w:lang w:val="en-AU"/>
    </w:rPr>
  </w:style>
  <w:style w:type="paragraph" w:styleId="Heading1">
    <w:name w:val="heading 1"/>
    <w:next w:val="Normal"/>
    <w:uiPriority w:val="1"/>
    <w:qFormat/>
    <w:rsid w:val="001E33EB"/>
    <w:pPr>
      <w:keepNext/>
      <w:numPr>
        <w:numId w:val="13"/>
      </w:numPr>
      <w:spacing w:before="400" w:after="160"/>
      <w:outlineLvl w:val="0"/>
    </w:pPr>
    <w:rPr>
      <w:rFonts w:ascii="Arial" w:hAnsi="Arial"/>
      <w:b/>
      <w:sz w:val="36"/>
      <w:lang w:val="en-AU"/>
    </w:rPr>
  </w:style>
  <w:style w:type="paragraph" w:styleId="Heading2">
    <w:name w:val="heading 2"/>
    <w:basedOn w:val="Normal"/>
    <w:next w:val="Normal"/>
    <w:uiPriority w:val="1"/>
    <w:qFormat/>
    <w:rsid w:val="008D5BCC"/>
    <w:pPr>
      <w:numPr>
        <w:ilvl w:val="1"/>
        <w:numId w:val="13"/>
      </w:numPr>
      <w:outlineLvl w:val="1"/>
    </w:pPr>
    <w:rPr>
      <w:rFonts w:cs="Arial"/>
      <w:b/>
      <w:sz w:val="31"/>
      <w:szCs w:val="29"/>
    </w:rPr>
  </w:style>
  <w:style w:type="paragraph" w:styleId="Heading3">
    <w:name w:val="heading 3"/>
    <w:basedOn w:val="Normal"/>
    <w:next w:val="Normal"/>
    <w:uiPriority w:val="1"/>
    <w:qFormat/>
    <w:rsid w:val="00D64D98"/>
    <w:pPr>
      <w:keepNext/>
      <w:numPr>
        <w:ilvl w:val="2"/>
        <w:numId w:val="13"/>
      </w:numPr>
      <w:outlineLvl w:val="2"/>
    </w:pPr>
    <w:rPr>
      <w:rFonts w:cs="Arial"/>
      <w:b/>
      <w:sz w:val="26"/>
      <w:szCs w:val="26"/>
    </w:rPr>
  </w:style>
  <w:style w:type="paragraph" w:styleId="Heading4">
    <w:name w:val="heading 4"/>
    <w:basedOn w:val="Normal"/>
    <w:next w:val="Normal"/>
    <w:uiPriority w:val="1"/>
    <w:qFormat/>
    <w:rsid w:val="00D64D98"/>
    <w:pPr>
      <w:keepNext/>
      <w:numPr>
        <w:ilvl w:val="3"/>
        <w:numId w:val="13"/>
      </w:numPr>
      <w:outlineLvl w:val="3"/>
    </w:pPr>
    <w:rPr>
      <w:b/>
      <w:sz w:val="23"/>
      <w:szCs w:val="22"/>
    </w:rPr>
  </w:style>
  <w:style w:type="paragraph" w:styleId="Heading5">
    <w:name w:val="heading 5"/>
    <w:basedOn w:val="Normal"/>
    <w:next w:val="Normal"/>
    <w:semiHidden/>
    <w:rsid w:val="00546EBB"/>
    <w:pPr>
      <w:numPr>
        <w:ilvl w:val="4"/>
        <w:numId w:val="3"/>
      </w:numPr>
      <w:outlineLvl w:val="4"/>
    </w:pPr>
    <w:rPr>
      <w:b/>
      <w:i/>
      <w:szCs w:val="26"/>
    </w:rPr>
  </w:style>
  <w:style w:type="paragraph" w:styleId="Heading6">
    <w:name w:val="heading 6"/>
    <w:basedOn w:val="Normal"/>
    <w:next w:val="Normal"/>
    <w:semiHidden/>
    <w:rsid w:val="00546EBB"/>
    <w:pPr>
      <w:numPr>
        <w:ilvl w:val="5"/>
        <w:numId w:val="3"/>
      </w:numPr>
      <w:outlineLvl w:val="5"/>
    </w:pPr>
    <w:rPr>
      <w:szCs w:val="22"/>
    </w:rPr>
  </w:style>
  <w:style w:type="paragraph" w:styleId="Heading7">
    <w:name w:val="heading 7"/>
    <w:basedOn w:val="Normal"/>
    <w:next w:val="Normal"/>
    <w:link w:val="Heading7Char"/>
    <w:semiHidden/>
    <w:rsid w:val="00546EB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9"/>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pPr>
      <w:numPr>
        <w:numId w:val="7"/>
      </w:numPr>
      <w:ind w:left="568"/>
    </w:pPr>
  </w:style>
  <w:style w:type="paragraph" w:styleId="ListNumber2">
    <w:name w:val="List Number 2"/>
    <w:basedOn w:val="Normal"/>
    <w:uiPriority w:val="1"/>
    <w:qFormat/>
    <w:rsid w:val="0076662C"/>
    <w:pPr>
      <w:numPr>
        <w:ilvl w:val="1"/>
        <w:numId w:val="7"/>
      </w:numPr>
      <w:ind w:left="993"/>
    </w:pPr>
  </w:style>
  <w:style w:type="paragraph" w:styleId="ListNumber3">
    <w:name w:val="List Number 3"/>
    <w:basedOn w:val="Normal"/>
    <w:uiPriority w:val="1"/>
    <w:qFormat/>
    <w:rsid w:val="0076662C"/>
    <w:pPr>
      <w:numPr>
        <w:ilvl w:val="2"/>
        <w:numId w:val="7"/>
      </w:numPr>
      <w:ind w:left="1418"/>
    </w:p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1"/>
    <w:qFormat/>
    <w:rsid w:val="001E33EB"/>
    <w:pPr>
      <w:spacing w:after="0" w:line="240" w:lineRule="auto"/>
    </w:pPr>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3A0158"/>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3A0158"/>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3A0158"/>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Long%20document.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E2E919-AD8D-4190-8324-5F389427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document.dotx</Template>
  <TotalTime>12</TotalTime>
  <Pages>4</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David Nowak (CSV)</cp:lastModifiedBy>
  <cp:revision>4</cp:revision>
  <cp:lastPrinted>2019-11-12T00:49:00Z</cp:lastPrinted>
  <dcterms:created xsi:type="dcterms:W3CDTF">2020-10-21T01:24:00Z</dcterms:created>
  <dcterms:modified xsi:type="dcterms:W3CDTF">2020-12-02T05:19:00Z</dcterms:modified>
</cp:coreProperties>
</file>